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</w:pPr>
      <w:proofErr w:type="spellStart"/>
      <w:r w:rsidRPr="00492FAE"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  <w:t>Monday</w:t>
      </w:r>
      <w:proofErr w:type="spellEnd"/>
      <w:r w:rsidRPr="00492FAE"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  <w:t xml:space="preserve"> 29th </w:t>
      </w:r>
      <w:proofErr w:type="spellStart"/>
      <w:r w:rsidRPr="00492FAE"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  <w:t>January</w:t>
      </w:r>
      <w:proofErr w:type="spell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Arrival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at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hotels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to check in</w:t>
      </w: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18:45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Meet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in front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of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the Green House in Køge</w:t>
      </w: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19:00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Dinner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Aums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Kitchen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</w:pPr>
      <w:proofErr w:type="spellStart"/>
      <w:r w:rsidRPr="00492FAE"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  <w:t>Tuesday</w:t>
      </w:r>
      <w:proofErr w:type="spellEnd"/>
      <w:r w:rsidRPr="00492FAE"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  <w:t xml:space="preserve"> 30th </w:t>
      </w:r>
      <w:proofErr w:type="spellStart"/>
      <w:r w:rsidRPr="00492FAE"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  <w:t>January</w:t>
      </w:r>
      <w:proofErr w:type="spellEnd"/>
      <w:r w:rsidRPr="00492FAE"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  <w:t xml:space="preserve"> </w:t>
      </w: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  <w:t>Inspiration</w:t>
      </w: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09:00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Welcome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to the Green House in Køge</w:t>
      </w: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09:05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  <w:t xml:space="preserve">Presentation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of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programme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and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expectations</w:t>
      </w:r>
      <w:proofErr w:type="spell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left="1304" w:right="1134" w:hanging="130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09:15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Danish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Board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of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Technology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Foundation, Lars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Klüver</w:t>
      </w:r>
      <w:proofErr w:type="spellEnd"/>
    </w:p>
    <w:p w:rsidR="00492FAE" w:rsidRPr="00492FAE" w:rsidRDefault="00492FAE" w:rsidP="00492FAE">
      <w:pPr>
        <w:ind w:left="1304"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Introduction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to actioncatalogue.eu and Engage2020 –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citizen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participation  </w:t>
      </w:r>
    </w:p>
    <w:p w:rsidR="00492FAE" w:rsidRPr="00492FAE" w:rsidRDefault="00492FAE" w:rsidP="00492FAE">
      <w:pPr>
        <w:ind w:left="1304" w:right="1134" w:hanging="130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left="1304" w:right="1134" w:hanging="130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10:15 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  <w:t xml:space="preserve">Partner presentations on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mobility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,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waste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to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resource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,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strategic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energy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planning</w:t>
      </w:r>
    </w:p>
    <w:p w:rsidR="00492FAE" w:rsidRPr="00492FAE" w:rsidRDefault="00492FAE" w:rsidP="00492FAE">
      <w:pPr>
        <w:ind w:left="1304" w:right="1134" w:firstLine="1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Each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partner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briefly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presents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their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main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challenge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within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each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of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three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areas (max 2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minutes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) </w:t>
      </w: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Lunch</w:t>
      </w: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12:45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  <w:t xml:space="preserve">Bus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departs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from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Torvet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1</w:t>
      </w: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13:30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Study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Visit </w:t>
      </w:r>
    </w:p>
    <w:p w:rsidR="00492FAE" w:rsidRPr="00492FAE" w:rsidRDefault="00492FAE" w:rsidP="00492FAE">
      <w:pPr>
        <w:ind w:right="1134" w:firstLine="130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 w:firstLine="130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Lightning City DOLL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Albertslund</w:t>
      </w:r>
      <w:proofErr w:type="spellEnd"/>
    </w:p>
    <w:p w:rsidR="00492FAE" w:rsidRPr="00492FAE" w:rsidRDefault="00492FAE" w:rsidP="00492FAE">
      <w:pPr>
        <w:ind w:right="1134" w:firstLine="130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left="1304"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Gate 21 –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Future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trends in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mobility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,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waste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to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resource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and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strategic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energy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plannning</w:t>
      </w:r>
      <w:proofErr w:type="spellEnd"/>
    </w:p>
    <w:p w:rsidR="00492FAE" w:rsidRPr="00492FAE" w:rsidRDefault="00492FAE" w:rsidP="00492FAE">
      <w:pPr>
        <w:ind w:right="1134" w:firstLine="130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16:00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  <w:t xml:space="preserve">Bus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departs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for Køge</w:t>
      </w: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17:30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  <w:t xml:space="preserve">Visit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Braunstein</w:t>
      </w:r>
      <w:proofErr w:type="spell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19:15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Dinner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Lucky Sushi</w:t>
      </w: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</w:pPr>
    </w:p>
    <w:p w:rsidR="00492FAE" w:rsidRPr="00492FAE" w:rsidRDefault="00492FAE" w:rsidP="00492FAE">
      <w:pPr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</w:pPr>
      <w:proofErr w:type="spellStart"/>
      <w:r w:rsidRPr="00492FAE"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  <w:lastRenderedPageBreak/>
        <w:t>Wednesday</w:t>
      </w:r>
      <w:proofErr w:type="spellEnd"/>
      <w:r w:rsidRPr="00492FAE"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  <w:t xml:space="preserve"> 31st </w:t>
      </w:r>
      <w:proofErr w:type="spellStart"/>
      <w:r w:rsidRPr="00492FAE"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  <w:t>January</w:t>
      </w:r>
      <w:proofErr w:type="spell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  <w:t xml:space="preserve">Project </w:t>
      </w:r>
      <w:proofErr w:type="spellStart"/>
      <w:r w:rsidRPr="00492FAE">
        <w:rPr>
          <w:rFonts w:ascii="Calibri" w:eastAsia="Times New Roman" w:hAnsi="Calibri" w:cs="Times New Roman"/>
          <w:b/>
          <w:sz w:val="24"/>
          <w:szCs w:val="24"/>
          <w:lang w:val="sv-SE" w:eastAsia="ja-JP"/>
        </w:rPr>
        <w:t>Development</w:t>
      </w:r>
      <w:proofErr w:type="spell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09:00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  <w:t xml:space="preserve">Presentation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of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group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work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expectations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09:10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  <w:t xml:space="preserve">Parallell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programmes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left="1304" w:right="1134" w:firstLine="1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Each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group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discusses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and prepares 2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project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ideas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which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are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relevant for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participating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organisations.</w:t>
      </w: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10:00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bookmarkStart w:id="0" w:name="_Hlk500753265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Developing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project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ideas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(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idea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1)</w:t>
      </w: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</w:p>
    <w:p w:rsidR="00492FAE" w:rsidRPr="00492FAE" w:rsidRDefault="00492FAE" w:rsidP="00492FAE">
      <w:pPr>
        <w:ind w:right="1134" w:firstLine="130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What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is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background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and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why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is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idea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relevant 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Why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is it relevant for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individual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partners 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What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are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challenges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to be </w:t>
      </w:r>
      <w:proofErr w:type="spellStart"/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addressed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Which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methods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could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be </w:t>
      </w:r>
      <w:proofErr w:type="spellStart"/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used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What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are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project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milestones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?</w:t>
      </w:r>
      <w:proofErr w:type="gram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</w:p>
    <w:p w:rsidR="00492FAE" w:rsidRPr="00492FAE" w:rsidRDefault="00492FAE" w:rsidP="00492FAE">
      <w:pPr>
        <w:ind w:left="1304"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Will it be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possible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to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attract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other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partners (organisations,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sme’s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etc</w:t>
      </w:r>
      <w:proofErr w:type="spellEnd"/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) 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What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is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added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value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of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developing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project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together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What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is the cross-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border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dimension 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Which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results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does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project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expect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to </w:t>
      </w:r>
      <w:proofErr w:type="spellStart"/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achieve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What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is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longterm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perspective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What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are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the budget </w:t>
      </w:r>
      <w:proofErr w:type="spellStart"/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expectations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bookmarkEnd w:id="0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12:00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  <w:t>Lunch</w:t>
      </w:r>
    </w:p>
    <w:p w:rsidR="00492FAE" w:rsidRPr="00492FAE" w:rsidRDefault="00492FAE" w:rsidP="00492FAE">
      <w:pPr>
        <w:ind w:right="1134" w:firstLine="130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13:00 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  <w:t xml:space="preserve">Developing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project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ideas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(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idea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2)</w:t>
      </w: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</w:p>
    <w:p w:rsidR="00492FAE" w:rsidRPr="00492FAE" w:rsidRDefault="00492FAE" w:rsidP="00492FAE">
      <w:pPr>
        <w:ind w:right="1134" w:firstLine="130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What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is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background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and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why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is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idea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relevant 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Why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is it relevant for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individual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partners 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What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are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challenges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to be </w:t>
      </w:r>
      <w:proofErr w:type="spellStart"/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addressed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Which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methods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could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be </w:t>
      </w:r>
      <w:proofErr w:type="spellStart"/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used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What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are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project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milestones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?</w:t>
      </w:r>
      <w:proofErr w:type="gram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</w:p>
    <w:p w:rsidR="00492FAE" w:rsidRPr="00492FAE" w:rsidRDefault="00492FAE" w:rsidP="00492FAE">
      <w:pPr>
        <w:ind w:left="1304"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Will it be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possible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to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attract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other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partners (organisations,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sme’s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etc</w:t>
      </w:r>
      <w:proofErr w:type="spellEnd"/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) 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What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is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added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value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of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developing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project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together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What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is the cross-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border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dimension 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Which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results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does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project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expect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to </w:t>
      </w:r>
      <w:proofErr w:type="spellStart"/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achieve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What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is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longterm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perspective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What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are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the budget </w:t>
      </w:r>
      <w:proofErr w:type="spellStart"/>
      <w:proofErr w:type="gram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expectations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?</w:t>
      </w:r>
      <w:proofErr w:type="gram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lastRenderedPageBreak/>
        <w:t>15:00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Coffee</w:t>
      </w:r>
      <w:proofErr w:type="spell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15:30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Plenary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session</w:t>
      </w:r>
    </w:p>
    <w:p w:rsidR="00492FAE" w:rsidRPr="00492FAE" w:rsidRDefault="00492FAE" w:rsidP="00492FAE">
      <w:pPr>
        <w:ind w:left="1304"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Each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group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presents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their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project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ideas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to the rest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of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the delegations.</w:t>
      </w: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16:45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Next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steps </w:t>
      </w: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17:00</w:t>
      </w:r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ab/>
        <w:t xml:space="preserve">End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of</w:t>
      </w:r>
      <w:proofErr w:type="spellEnd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 xml:space="preserve"> the </w:t>
      </w:r>
      <w:proofErr w:type="spellStart"/>
      <w:r w:rsidRPr="00492FAE">
        <w:rPr>
          <w:rFonts w:ascii="Calibri" w:eastAsia="Times New Roman" w:hAnsi="Calibri" w:cs="Times New Roman"/>
          <w:sz w:val="24"/>
          <w:szCs w:val="24"/>
          <w:lang w:val="sv-SE" w:eastAsia="ja-JP"/>
        </w:rPr>
        <w:t>programme</w:t>
      </w:r>
      <w:proofErr w:type="spellEnd"/>
    </w:p>
    <w:p w:rsidR="00492FAE" w:rsidRPr="00492FAE" w:rsidRDefault="00492FAE" w:rsidP="00492FAE">
      <w:pPr>
        <w:ind w:right="1134"/>
        <w:rPr>
          <w:rFonts w:ascii="Calibri" w:eastAsia="Times New Roman" w:hAnsi="Calibri" w:cs="Times New Roman"/>
          <w:sz w:val="24"/>
          <w:szCs w:val="24"/>
          <w:lang w:val="sv-SE" w:eastAsia="ja-JP"/>
        </w:rPr>
      </w:pPr>
    </w:p>
    <w:p w:rsidR="006C3339" w:rsidRPr="00492FAE" w:rsidRDefault="006C3339">
      <w:pPr>
        <w:rPr>
          <w:lang w:val="sv-SE"/>
        </w:rPr>
      </w:pPr>
      <w:bookmarkStart w:id="1" w:name="_GoBack"/>
      <w:bookmarkEnd w:id="1"/>
    </w:p>
    <w:sectPr w:rsidR="006C3339" w:rsidRPr="00492FAE" w:rsidSect="00851698">
      <w:headerReference w:type="default" r:id="rId4"/>
      <w:footerReference w:type="default" r:id="rId5"/>
      <w:pgSz w:w="11900" w:h="16840"/>
      <w:pgMar w:top="1417" w:right="1417" w:bottom="1417" w:left="1417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B49" w:rsidRDefault="00492FAE" w:rsidP="00851698">
    <w:pPr>
      <w:pStyle w:val="Sidefod"/>
      <w:ind w:left="-1417"/>
    </w:pPr>
    <w:r w:rsidRPr="00275C7A">
      <w:rPr>
        <w:noProof/>
        <w:lang w:eastAsia="da-DK"/>
      </w:rPr>
      <w:drawing>
        <wp:inline distT="0" distB="0" distL="0" distR="0">
          <wp:extent cx="2295525" cy="676275"/>
          <wp:effectExtent l="0" t="0" r="0" b="0"/>
          <wp:docPr id="2" name="Billede 2" descr="cid:image003.jpg@01D2AE1F.85DD7CB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 descr="cid:image003.jpg@01D2AE1F.85DD7CB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552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75C7A">
      <w:rPr>
        <w:noProof/>
        <w:lang w:eastAsia="da-DK"/>
      </w:rPr>
      <w:drawing>
        <wp:inline distT="0" distB="0" distL="0" distR="0">
          <wp:extent cx="3790950" cy="666750"/>
          <wp:effectExtent l="0" t="0" r="0" b="0"/>
          <wp:docPr id="1" name="Billede 1" descr="cid:image004.jpg@01D2AE1F.85DD7CB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cid:image004.jpg@01D2AE1F.85DD7CB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09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E2B49" w:rsidRDefault="00492FAE">
    <w:pPr>
      <w:pStyle w:val="Sidefod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B49" w:rsidRPr="00F47CEE" w:rsidRDefault="00492FAE" w:rsidP="00EC100F">
    <w:pPr>
      <w:pStyle w:val="Sidehoved"/>
      <w:rPr>
        <w:rFonts w:ascii="Calibri" w:hAnsi="Calibri"/>
        <w:sz w:val="40"/>
        <w:szCs w:val="40"/>
        <w:lang w:val="en-US"/>
      </w:rPr>
    </w:pPr>
    <w:r>
      <w:rPr>
        <w:rFonts w:ascii="Calibri" w:hAnsi="Calibri"/>
        <w:sz w:val="40"/>
        <w:szCs w:val="40"/>
        <w:lang w:val="en-US"/>
      </w:rPr>
      <w:t xml:space="preserve">Preliminary </w:t>
    </w:r>
    <w:proofErr w:type="spellStart"/>
    <w:r>
      <w:rPr>
        <w:rFonts w:ascii="Calibri" w:hAnsi="Calibri"/>
        <w:sz w:val="40"/>
        <w:szCs w:val="40"/>
        <w:lang w:val="en-US"/>
      </w:rPr>
      <w:t>Programme</w:t>
    </w:r>
    <w:proofErr w:type="spellEnd"/>
    <w:r>
      <w:rPr>
        <w:rFonts w:ascii="Calibri" w:hAnsi="Calibri"/>
        <w:sz w:val="40"/>
        <w:szCs w:val="40"/>
        <w:lang w:val="en-US"/>
      </w:rPr>
      <w:t xml:space="preserve"> Køge, 29th-31st January 2018</w:t>
    </w:r>
  </w:p>
  <w:p w:rsidR="00EE2B49" w:rsidRPr="00F47CEE" w:rsidRDefault="00492FAE" w:rsidP="00EC100F">
    <w:pPr>
      <w:pStyle w:val="Sidehoved"/>
      <w:rPr>
        <w:rFonts w:ascii="Calibri" w:hAnsi="Calibri"/>
        <w:sz w:val="40"/>
        <w:szCs w:val="40"/>
        <w:lang w:val="en-US"/>
      </w:rPr>
    </w:pPr>
  </w:p>
  <w:p w:rsidR="00EE2B49" w:rsidRPr="00F47CEE" w:rsidRDefault="00492FAE" w:rsidP="00EC100F">
    <w:pPr>
      <w:pStyle w:val="Sidehoved"/>
      <w:rPr>
        <w:rFonts w:ascii="Calibri" w:hAnsi="Calibri"/>
        <w:sz w:val="40"/>
        <w:szCs w:val="40"/>
        <w:lang w:val="en-US"/>
      </w:rPr>
    </w:pPr>
  </w:p>
  <w:p w:rsidR="00EE2B49" w:rsidRPr="00F47CEE" w:rsidRDefault="00492FAE" w:rsidP="00EC100F">
    <w:pPr>
      <w:pStyle w:val="Sidehoved"/>
      <w:rPr>
        <w:rFonts w:ascii="Calibri" w:hAnsi="Calibri"/>
        <w:sz w:val="40"/>
        <w:szCs w:val="4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FAE"/>
    <w:rsid w:val="00010B0E"/>
    <w:rsid w:val="003B51C0"/>
    <w:rsid w:val="00492FAE"/>
    <w:rsid w:val="006C3339"/>
    <w:rsid w:val="007D15ED"/>
    <w:rsid w:val="008A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DFE12-FE59-417E-AF65-F538526A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lang w:val="da-D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51C0"/>
  </w:style>
  <w:style w:type="paragraph" w:styleId="Overskrift1">
    <w:name w:val="heading 1"/>
    <w:basedOn w:val="Normal"/>
    <w:next w:val="Normal"/>
    <w:link w:val="Overskrift1Tegn"/>
    <w:uiPriority w:val="9"/>
    <w:qFormat/>
    <w:rsid w:val="003B51C0"/>
    <w:pPr>
      <w:keepNext/>
      <w:keepLines/>
      <w:spacing w:after="10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B51C0"/>
    <w:pPr>
      <w:keepNext/>
      <w:keepLines/>
      <w:spacing w:after="10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B51C0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3B51C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B51C0"/>
    <w:rPr>
      <w:rFonts w:eastAsiaTheme="majorEastAsia" w:cstheme="majorBidi"/>
      <w:b/>
      <w:bCs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B51C0"/>
    <w:rPr>
      <w:rFonts w:eastAsiaTheme="majorEastAsia" w:cstheme="majorBidi"/>
      <w:b/>
      <w:bCs/>
      <w:sz w:val="24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3B51C0"/>
    <w:rPr>
      <w:rFonts w:eastAsiaTheme="majorEastAsia" w:cstheme="majorBidi"/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3B51C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afsnit">
    <w:name w:val="List Paragraph"/>
    <w:basedOn w:val="Normal"/>
    <w:uiPriority w:val="34"/>
    <w:qFormat/>
    <w:rsid w:val="003B51C0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492FAE"/>
    <w:pPr>
      <w:tabs>
        <w:tab w:val="center" w:pos="4819"/>
        <w:tab w:val="right" w:pos="9638"/>
      </w:tabs>
    </w:pPr>
    <w:rPr>
      <w:rFonts w:eastAsia="Times New Roman" w:cs="Times New Roman"/>
    </w:rPr>
  </w:style>
  <w:style w:type="character" w:customStyle="1" w:styleId="SidehovedTegn">
    <w:name w:val="Sidehoved Tegn"/>
    <w:basedOn w:val="Standardskrifttypeiafsnit"/>
    <w:link w:val="Sidehoved"/>
    <w:uiPriority w:val="99"/>
    <w:rsid w:val="00492FAE"/>
    <w:rPr>
      <w:rFonts w:eastAsia="Times New Roman" w:cs="Times New Roman"/>
    </w:rPr>
  </w:style>
  <w:style w:type="paragraph" w:styleId="Sidefod">
    <w:name w:val="footer"/>
    <w:basedOn w:val="Normal"/>
    <w:link w:val="SidefodTegn"/>
    <w:uiPriority w:val="99"/>
    <w:unhideWhenUsed/>
    <w:rsid w:val="00492FAE"/>
    <w:pPr>
      <w:tabs>
        <w:tab w:val="center" w:pos="4819"/>
        <w:tab w:val="right" w:pos="9638"/>
      </w:tabs>
    </w:pPr>
    <w:rPr>
      <w:rFonts w:eastAsia="Times New Roman" w:cs="Times New Roman"/>
    </w:rPr>
  </w:style>
  <w:style w:type="character" w:customStyle="1" w:styleId="SidefodTegn">
    <w:name w:val="Sidefod Tegn"/>
    <w:basedOn w:val="Standardskrifttypeiafsnit"/>
    <w:link w:val="Sidefod"/>
    <w:uiPriority w:val="99"/>
    <w:rsid w:val="00492FAE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8FBD219E</Template>
  <TotalTime>3</TotalTime>
  <Pages>3</Pages>
  <Words>332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van Leenen</dc:creator>
  <cp:keywords/>
  <dc:description/>
  <cp:lastModifiedBy>Eric van Leenen</cp:lastModifiedBy>
  <cp:revision>1</cp:revision>
  <dcterms:created xsi:type="dcterms:W3CDTF">2018-01-04T08:19:00Z</dcterms:created>
  <dcterms:modified xsi:type="dcterms:W3CDTF">2018-01-04T08:22:00Z</dcterms:modified>
</cp:coreProperties>
</file>